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732"/>
        <w:tblW w:w="92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"/>
        <w:gridCol w:w="4007"/>
        <w:gridCol w:w="4252"/>
      </w:tblGrid>
      <w:tr w:rsidR="00640DBE" w:rsidRPr="00165DB5" w14:paraId="65F046BA" w14:textId="77777777" w:rsidTr="00640DBE">
        <w:tc>
          <w:tcPr>
            <w:tcW w:w="920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C9873" w14:textId="77777777" w:rsidR="00640DBE" w:rsidRPr="00165DB5" w:rsidRDefault="00640DBE" w:rsidP="00165D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41216F56" w14:textId="77777777" w:rsidR="00640DBE" w:rsidRPr="00165DB5" w:rsidRDefault="00640DBE" w:rsidP="00165DB5">
            <w:pPr>
              <w:spacing w:line="276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65DB5">
              <w:rPr>
                <w:rFonts w:ascii="Arial" w:hAnsi="Arial" w:cs="Arial"/>
                <w:b/>
                <w:bCs/>
                <w:sz w:val="28"/>
                <w:szCs w:val="28"/>
              </w:rPr>
              <w:t>Terminanfrage</w:t>
            </w:r>
          </w:p>
          <w:p w14:paraId="3AB8FDE0" w14:textId="77777777" w:rsidR="00640DBE" w:rsidRPr="00165DB5" w:rsidRDefault="00640DBE" w:rsidP="00165D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0DBE" w:rsidRPr="00165DB5" w14:paraId="2CB3C22F" w14:textId="77777777" w:rsidTr="00640DBE">
        <w:tc>
          <w:tcPr>
            <w:tcW w:w="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62AEE" w14:textId="77777777" w:rsidR="00640DBE" w:rsidRPr="00165DB5" w:rsidRDefault="00640DBE" w:rsidP="00165DB5">
            <w:pPr>
              <w:numPr>
                <w:ilvl w:val="0"/>
                <w:numId w:val="1"/>
              </w:num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39D2BD" w14:textId="77777777" w:rsidR="00640DBE" w:rsidRPr="00165DB5" w:rsidRDefault="00640DBE" w:rsidP="00165D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65DB5">
              <w:rPr>
                <w:rFonts w:ascii="Arial" w:hAnsi="Arial" w:cs="Arial"/>
                <w:sz w:val="24"/>
                <w:szCs w:val="24"/>
              </w:rPr>
              <w:t xml:space="preserve">Ihre </w:t>
            </w:r>
            <w:r w:rsidRPr="00165DB5">
              <w:rPr>
                <w:rFonts w:ascii="Arial" w:hAnsi="Arial" w:cs="Arial"/>
                <w:b/>
                <w:bCs/>
                <w:sz w:val="24"/>
                <w:szCs w:val="24"/>
              </w:rPr>
              <w:t>Einrichtung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B4389" w14:textId="77777777" w:rsidR="00165DB5" w:rsidRDefault="00165DB5" w:rsidP="00165D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72B84DA6" w14:textId="77777777" w:rsidR="009772B4" w:rsidRDefault="009772B4" w:rsidP="00165D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4156742D" w14:textId="53220101" w:rsidR="009772B4" w:rsidRPr="00165DB5" w:rsidRDefault="009772B4" w:rsidP="00165D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0DBE" w:rsidRPr="00165DB5" w14:paraId="200B8F68" w14:textId="77777777" w:rsidTr="00640DBE">
        <w:tc>
          <w:tcPr>
            <w:tcW w:w="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D44C4" w14:textId="77777777" w:rsidR="00640DBE" w:rsidRPr="00165DB5" w:rsidRDefault="00640DBE" w:rsidP="00165DB5">
            <w:pPr>
              <w:numPr>
                <w:ilvl w:val="0"/>
                <w:numId w:val="1"/>
              </w:num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B3D5D0" w14:textId="77777777" w:rsidR="00640DBE" w:rsidRPr="00165DB5" w:rsidRDefault="00640DBE" w:rsidP="00165D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65D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Endpunktnummer bzw. Lizenznummer </w:t>
            </w:r>
            <w:r w:rsidRPr="00165DB5">
              <w:rPr>
                <w:rFonts w:ascii="Arial" w:hAnsi="Arial" w:cs="Arial"/>
                <w:sz w:val="24"/>
                <w:szCs w:val="24"/>
              </w:rPr>
              <w:t xml:space="preserve">(Videodolmetschen) bzw. </w:t>
            </w:r>
            <w:r w:rsidRPr="00165DB5">
              <w:rPr>
                <w:rFonts w:ascii="Arial" w:hAnsi="Arial" w:cs="Arial"/>
                <w:b/>
                <w:bCs/>
                <w:sz w:val="24"/>
                <w:szCs w:val="24"/>
              </w:rPr>
              <w:t>PIN-Code</w:t>
            </w:r>
            <w:r w:rsidRPr="00165DB5">
              <w:rPr>
                <w:rFonts w:ascii="Arial" w:hAnsi="Arial" w:cs="Arial"/>
                <w:sz w:val="24"/>
                <w:szCs w:val="24"/>
              </w:rPr>
              <w:t xml:space="preserve"> (Audiodolmetschen)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E78C3" w14:textId="71F392D2" w:rsidR="00640DBE" w:rsidRPr="00165DB5" w:rsidRDefault="00640DBE" w:rsidP="00165D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0DBE" w:rsidRPr="00165DB5" w14:paraId="0B974E50" w14:textId="77777777" w:rsidTr="00640DBE">
        <w:tc>
          <w:tcPr>
            <w:tcW w:w="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955F4" w14:textId="77777777" w:rsidR="00640DBE" w:rsidRPr="00165DB5" w:rsidRDefault="00640DBE" w:rsidP="00165DB5">
            <w:pPr>
              <w:numPr>
                <w:ilvl w:val="0"/>
                <w:numId w:val="1"/>
              </w:num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B3754B" w14:textId="77777777" w:rsidR="00640DBE" w:rsidRPr="00165DB5" w:rsidRDefault="00640DBE" w:rsidP="00165D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65DB5">
              <w:rPr>
                <w:rFonts w:ascii="Arial" w:hAnsi="Arial" w:cs="Arial"/>
                <w:b/>
                <w:bCs/>
                <w:sz w:val="24"/>
                <w:szCs w:val="24"/>
              </w:rPr>
              <w:t>Kontakt für Rückfragen</w:t>
            </w:r>
            <w:r w:rsidRPr="00165DB5">
              <w:rPr>
                <w:rFonts w:ascii="Arial" w:hAnsi="Arial" w:cs="Arial"/>
                <w:sz w:val="24"/>
                <w:szCs w:val="24"/>
              </w:rPr>
              <w:t xml:space="preserve"> (E-Mail und Telefonnummer)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77744" w14:textId="03A8B892" w:rsidR="004D44C1" w:rsidRPr="00165DB5" w:rsidRDefault="004D44C1" w:rsidP="00165D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0DBE" w:rsidRPr="00165DB5" w14:paraId="7A317059" w14:textId="77777777" w:rsidTr="00640DBE">
        <w:tc>
          <w:tcPr>
            <w:tcW w:w="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40809" w14:textId="77777777" w:rsidR="00640DBE" w:rsidRPr="00165DB5" w:rsidRDefault="00640DBE" w:rsidP="00165DB5">
            <w:pPr>
              <w:numPr>
                <w:ilvl w:val="0"/>
                <w:numId w:val="1"/>
              </w:num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D52B38" w14:textId="77777777" w:rsidR="00640DBE" w:rsidRPr="00165DB5" w:rsidRDefault="00640DBE" w:rsidP="00165D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65DB5">
              <w:rPr>
                <w:rFonts w:ascii="Arial" w:hAnsi="Arial" w:cs="Arial"/>
                <w:b/>
                <w:bCs/>
                <w:sz w:val="24"/>
                <w:szCs w:val="24"/>
              </w:rPr>
              <w:t>Kontakt für die Terminbestätigung</w:t>
            </w:r>
            <w:r w:rsidRPr="00165DB5">
              <w:rPr>
                <w:rFonts w:ascii="Arial" w:hAnsi="Arial" w:cs="Arial"/>
                <w:sz w:val="24"/>
                <w:szCs w:val="24"/>
              </w:rPr>
              <w:t xml:space="preserve"> (E-Mail und Telefonnummer)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7D70B" w14:textId="5CBCFDF0" w:rsidR="00640DBE" w:rsidRPr="00165DB5" w:rsidRDefault="00640DBE" w:rsidP="00165D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0DBE" w:rsidRPr="00165DB5" w14:paraId="6DE93914" w14:textId="77777777" w:rsidTr="00640DBE">
        <w:tc>
          <w:tcPr>
            <w:tcW w:w="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FFEBE" w14:textId="77777777" w:rsidR="00640DBE" w:rsidRPr="00165DB5" w:rsidRDefault="00640DBE" w:rsidP="00165DB5">
            <w:pPr>
              <w:numPr>
                <w:ilvl w:val="0"/>
                <w:numId w:val="1"/>
              </w:num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CC94F7" w14:textId="77777777" w:rsidR="00640DBE" w:rsidRPr="00165DB5" w:rsidRDefault="00640DBE" w:rsidP="00165D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65DB5">
              <w:rPr>
                <w:rFonts w:ascii="Arial" w:hAnsi="Arial" w:cs="Arial"/>
                <w:sz w:val="24"/>
                <w:szCs w:val="24"/>
              </w:rPr>
              <w:t xml:space="preserve">Benötigte </w:t>
            </w:r>
            <w:r w:rsidRPr="00165DB5">
              <w:rPr>
                <w:rFonts w:ascii="Arial" w:hAnsi="Arial" w:cs="Arial"/>
                <w:b/>
                <w:bCs/>
                <w:sz w:val="24"/>
                <w:szCs w:val="24"/>
              </w:rPr>
              <w:t>Sprache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BAEAE" w14:textId="5966BE25" w:rsidR="00640DBE" w:rsidRPr="00165DB5" w:rsidRDefault="00640DBE" w:rsidP="00165D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0DBE" w:rsidRPr="00165DB5" w14:paraId="659B7DCB" w14:textId="77777777" w:rsidTr="00640DBE">
        <w:tc>
          <w:tcPr>
            <w:tcW w:w="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F9560" w14:textId="77777777" w:rsidR="00640DBE" w:rsidRPr="00165DB5" w:rsidRDefault="00640DBE" w:rsidP="00165DB5">
            <w:pPr>
              <w:numPr>
                <w:ilvl w:val="0"/>
                <w:numId w:val="1"/>
              </w:num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5246EF" w14:textId="77777777" w:rsidR="00640DBE" w:rsidRPr="00165DB5" w:rsidRDefault="00640DBE" w:rsidP="00165D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65DB5">
              <w:rPr>
                <w:rFonts w:ascii="Arial" w:hAnsi="Arial" w:cs="Arial"/>
                <w:b/>
                <w:bCs/>
                <w:sz w:val="24"/>
                <w:szCs w:val="24"/>
              </w:rPr>
              <w:t>Datum</w:t>
            </w:r>
            <w:r w:rsidRPr="00165DB5">
              <w:rPr>
                <w:rFonts w:ascii="Arial" w:hAnsi="Arial" w:cs="Arial"/>
                <w:sz w:val="24"/>
                <w:szCs w:val="24"/>
              </w:rPr>
              <w:t xml:space="preserve"> und </w:t>
            </w:r>
            <w:r w:rsidRPr="00165DB5">
              <w:rPr>
                <w:rFonts w:ascii="Arial" w:hAnsi="Arial" w:cs="Arial"/>
                <w:b/>
                <w:bCs/>
                <w:sz w:val="24"/>
                <w:szCs w:val="24"/>
              </w:rPr>
              <w:t>Uhrzeit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BB423" w14:textId="77777777" w:rsidR="00640DBE" w:rsidRDefault="00640DBE" w:rsidP="00165D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68782E77" w14:textId="32265D5A" w:rsidR="002A1F7D" w:rsidRPr="00165DB5" w:rsidRDefault="002A1F7D" w:rsidP="00165D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0DBE" w:rsidRPr="00165DB5" w14:paraId="0071B02A" w14:textId="77777777" w:rsidTr="00640DBE">
        <w:tc>
          <w:tcPr>
            <w:tcW w:w="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5CA89" w14:textId="77777777" w:rsidR="00640DBE" w:rsidRPr="00165DB5" w:rsidRDefault="00640DBE" w:rsidP="00165DB5">
            <w:pPr>
              <w:numPr>
                <w:ilvl w:val="0"/>
                <w:numId w:val="1"/>
              </w:num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A7B1ED" w14:textId="77777777" w:rsidR="00640DBE" w:rsidRPr="00165DB5" w:rsidRDefault="00640DBE" w:rsidP="00165D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65DB5">
              <w:rPr>
                <w:rFonts w:ascii="Arial" w:hAnsi="Arial" w:cs="Arial"/>
                <w:sz w:val="24"/>
                <w:szCs w:val="24"/>
              </w:rPr>
              <w:t xml:space="preserve">Geplante </w:t>
            </w:r>
            <w:r w:rsidRPr="00165DB5">
              <w:rPr>
                <w:rFonts w:ascii="Arial" w:hAnsi="Arial" w:cs="Arial"/>
                <w:b/>
                <w:bCs/>
                <w:sz w:val="24"/>
                <w:szCs w:val="24"/>
              </w:rPr>
              <w:t>Dauer</w:t>
            </w:r>
            <w:r w:rsidRPr="00165DB5">
              <w:rPr>
                <w:rFonts w:ascii="Arial" w:hAnsi="Arial" w:cs="Arial"/>
                <w:sz w:val="24"/>
                <w:szCs w:val="24"/>
              </w:rPr>
              <w:t xml:space="preserve"> des Gesprächs (ca.)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1A7DE" w14:textId="2891AC9D" w:rsidR="00640DBE" w:rsidRPr="00165DB5" w:rsidRDefault="00640DBE" w:rsidP="00165D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0DBE" w:rsidRPr="00165DB5" w14:paraId="2CC7FA24" w14:textId="77777777" w:rsidTr="00640DBE">
        <w:tc>
          <w:tcPr>
            <w:tcW w:w="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FFDCC" w14:textId="77777777" w:rsidR="00640DBE" w:rsidRPr="00165DB5" w:rsidRDefault="00640DBE" w:rsidP="00165DB5">
            <w:pPr>
              <w:numPr>
                <w:ilvl w:val="0"/>
                <w:numId w:val="1"/>
              </w:num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3839F9" w14:textId="77777777" w:rsidR="00640DBE" w:rsidRPr="00165DB5" w:rsidRDefault="00640DBE" w:rsidP="00165D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65DB5">
              <w:rPr>
                <w:rFonts w:ascii="Arial" w:hAnsi="Arial" w:cs="Arial"/>
                <w:b/>
                <w:bCs/>
                <w:sz w:val="24"/>
                <w:szCs w:val="24"/>
              </w:rPr>
              <w:t>Gesprächsthema/Sachverhalt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C8368" w14:textId="77777777" w:rsidR="00640DBE" w:rsidRDefault="00640DBE" w:rsidP="00165D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5114FA02" w14:textId="4B6F171D" w:rsidR="002A1F7D" w:rsidRPr="00165DB5" w:rsidRDefault="002A1F7D" w:rsidP="00165D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0DBE" w:rsidRPr="00165DB5" w14:paraId="226A3EE7" w14:textId="77777777" w:rsidTr="00640DBE">
        <w:tc>
          <w:tcPr>
            <w:tcW w:w="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401A3" w14:textId="77777777" w:rsidR="00640DBE" w:rsidRPr="00165DB5" w:rsidRDefault="00640DBE" w:rsidP="00165DB5">
            <w:pPr>
              <w:numPr>
                <w:ilvl w:val="0"/>
                <w:numId w:val="1"/>
              </w:num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F736C" w14:textId="77777777" w:rsidR="00640DBE" w:rsidRPr="00165DB5" w:rsidRDefault="00640DBE" w:rsidP="00165D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65DB5">
              <w:rPr>
                <w:rFonts w:ascii="Arial" w:hAnsi="Arial" w:cs="Arial"/>
                <w:sz w:val="24"/>
                <w:szCs w:val="24"/>
              </w:rPr>
              <w:t xml:space="preserve">Möglicher </w:t>
            </w:r>
            <w:r w:rsidRPr="00165D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Alternativtermin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686C2" w14:textId="77777777" w:rsidR="00640DBE" w:rsidRDefault="00640DBE" w:rsidP="00165D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610BF2B0" w14:textId="7FD6844E" w:rsidR="002A1F7D" w:rsidRPr="00165DB5" w:rsidRDefault="002A1F7D" w:rsidP="00165D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0DBE" w:rsidRPr="00165DB5" w14:paraId="7AFCEE97" w14:textId="77777777" w:rsidTr="00640DBE">
        <w:tc>
          <w:tcPr>
            <w:tcW w:w="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BEC26" w14:textId="77777777" w:rsidR="00640DBE" w:rsidRPr="00165DB5" w:rsidRDefault="00640DBE" w:rsidP="00165DB5">
            <w:pPr>
              <w:numPr>
                <w:ilvl w:val="0"/>
                <w:numId w:val="1"/>
              </w:num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9F4B8A" w14:textId="77777777" w:rsidR="00640DBE" w:rsidRPr="00165DB5" w:rsidRDefault="00640DBE" w:rsidP="00165D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65DB5">
              <w:rPr>
                <w:rFonts w:ascii="Arial" w:hAnsi="Arial" w:cs="Arial"/>
                <w:b/>
                <w:bCs/>
                <w:sz w:val="24"/>
                <w:szCs w:val="24"/>
              </w:rPr>
              <w:t>Multipoint</w:t>
            </w:r>
            <w:r w:rsidRPr="00165DB5">
              <w:rPr>
                <w:rFonts w:ascii="Arial" w:hAnsi="Arial" w:cs="Arial"/>
                <w:sz w:val="24"/>
                <w:szCs w:val="24"/>
              </w:rPr>
              <w:t xml:space="preserve"> JA/NEIN</w:t>
            </w:r>
          </w:p>
          <w:p w14:paraId="6921CFE3" w14:textId="77777777" w:rsidR="00640DBE" w:rsidRPr="00165DB5" w:rsidRDefault="00640DBE" w:rsidP="00165D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65DB5">
              <w:rPr>
                <w:rFonts w:ascii="Arial" w:hAnsi="Arial" w:cs="Arial"/>
                <w:sz w:val="24"/>
                <w:szCs w:val="24"/>
              </w:rPr>
              <w:t>(falls Ihre GesprächspartnerInnen nicht vor Ort sind und z.B. von zuhause aus per Videokonferenz teilnehmen möchten)</w:t>
            </w:r>
          </w:p>
          <w:p w14:paraId="513120BD" w14:textId="77777777" w:rsidR="00640DBE" w:rsidRPr="00165DB5" w:rsidRDefault="00640DBE" w:rsidP="00165D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65DB5">
              <w:rPr>
                <w:rFonts w:ascii="Arial" w:hAnsi="Arial" w:cs="Arial"/>
                <w:sz w:val="24"/>
                <w:szCs w:val="24"/>
              </w:rPr>
              <w:t>Falls dies nicht zutrifft, tragen Sie bitte NEIN ein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1D45D" w14:textId="7FF8D236" w:rsidR="00640DBE" w:rsidRPr="00165DB5" w:rsidRDefault="00640DBE" w:rsidP="00165D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0DBE" w:rsidRPr="00165DB5" w14:paraId="3983715F" w14:textId="77777777" w:rsidTr="00640DBE">
        <w:tc>
          <w:tcPr>
            <w:tcW w:w="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A0BE4" w14:textId="77777777" w:rsidR="00640DBE" w:rsidRPr="00165DB5" w:rsidRDefault="00640DBE" w:rsidP="00165DB5">
            <w:pPr>
              <w:numPr>
                <w:ilvl w:val="0"/>
                <w:numId w:val="1"/>
              </w:num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871F8B" w14:textId="431F0900" w:rsidR="00640DBE" w:rsidRPr="00165DB5" w:rsidRDefault="00640DBE" w:rsidP="00165D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65DB5">
              <w:rPr>
                <w:rFonts w:ascii="Arial" w:hAnsi="Arial" w:cs="Arial"/>
                <w:b/>
                <w:bCs/>
                <w:sz w:val="24"/>
                <w:szCs w:val="24"/>
              </w:rPr>
              <w:t>Wünsche</w:t>
            </w:r>
            <w:r w:rsidRPr="00165DB5">
              <w:rPr>
                <w:rFonts w:ascii="Arial" w:hAnsi="Arial" w:cs="Arial"/>
                <w:sz w:val="24"/>
                <w:szCs w:val="24"/>
              </w:rPr>
              <w:t xml:space="preserve"> (männliche, weibliche, bestimmte/r Dolmetscher</w:t>
            </w:r>
            <w:r w:rsidR="00163F4E">
              <w:rPr>
                <w:rFonts w:ascii="Arial" w:hAnsi="Arial" w:cs="Arial"/>
                <w:sz w:val="24"/>
                <w:szCs w:val="24"/>
              </w:rPr>
              <w:t>/i</w:t>
            </w:r>
            <w:r w:rsidRPr="00165DB5">
              <w:rPr>
                <w:rFonts w:ascii="Arial" w:hAnsi="Arial" w:cs="Arial"/>
                <w:sz w:val="24"/>
                <w:szCs w:val="24"/>
              </w:rPr>
              <w:t>n – z.B. selbe Person wie beim letzten Gespräch)</w:t>
            </w:r>
          </w:p>
          <w:p w14:paraId="63D1D8AF" w14:textId="77777777" w:rsidR="00640DBE" w:rsidRPr="00165DB5" w:rsidRDefault="00640DBE" w:rsidP="00165D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65DB5">
              <w:rPr>
                <w:rFonts w:ascii="Arial" w:hAnsi="Arial" w:cs="Arial"/>
                <w:sz w:val="24"/>
                <w:szCs w:val="24"/>
              </w:rPr>
              <w:t>Alternativ: bitte NEIN eintragen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28C77" w14:textId="403009A8" w:rsidR="00640DBE" w:rsidRPr="00165DB5" w:rsidRDefault="00640DBE" w:rsidP="00165D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0DBE" w:rsidRPr="00165DB5" w14:paraId="3B6C9DD5" w14:textId="77777777" w:rsidTr="00640DBE">
        <w:tc>
          <w:tcPr>
            <w:tcW w:w="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10F93" w14:textId="77777777" w:rsidR="00640DBE" w:rsidRPr="00165DB5" w:rsidRDefault="00640DBE" w:rsidP="00165DB5">
            <w:pPr>
              <w:numPr>
                <w:ilvl w:val="0"/>
                <w:numId w:val="1"/>
              </w:num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DF2782" w14:textId="77777777" w:rsidR="00640DBE" w:rsidRPr="00165DB5" w:rsidRDefault="00640DBE" w:rsidP="00165DB5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5DB5">
              <w:rPr>
                <w:rFonts w:ascii="Arial" w:hAnsi="Arial" w:cs="Arial"/>
                <w:b/>
                <w:bCs/>
                <w:sz w:val="24"/>
                <w:szCs w:val="24"/>
              </w:rPr>
              <w:t>Sonstiges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F2F4B" w14:textId="77777777" w:rsidR="00640DBE" w:rsidRDefault="00640DBE" w:rsidP="00165D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46FB8D68" w14:textId="77777777" w:rsidR="009772B4" w:rsidRPr="00165DB5" w:rsidRDefault="009772B4" w:rsidP="00165D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8A7C476" w14:textId="3AC85C7E" w:rsidR="00640DBE" w:rsidRPr="00165DB5" w:rsidRDefault="00640DBE">
      <w:pPr>
        <w:rPr>
          <w:rFonts w:ascii="Asap" w:eastAsiaTheme="minorEastAsia" w:hAnsi="Asap" w:cstheme="minorBidi"/>
          <w:color w:val="BDCE20"/>
          <w:sz w:val="34"/>
          <w:szCs w:val="34"/>
          <w:lang w:val="de-DE" w:eastAsia="de-DE"/>
        </w:rPr>
      </w:pPr>
      <w:r w:rsidRPr="00640DBE">
        <w:rPr>
          <w:rFonts w:ascii="Asap" w:eastAsiaTheme="minorEastAsia" w:hAnsi="Asap" w:cstheme="minorBidi"/>
          <w:color w:val="BDCE20"/>
          <w:sz w:val="34"/>
          <w:szCs w:val="34"/>
          <w:lang w:val="de-DE" w:eastAsia="de-DE"/>
        </w:rPr>
        <w:t>Anfrage Termin Dolmetschung</w:t>
      </w:r>
    </w:p>
    <w:sectPr w:rsidR="00640DBE" w:rsidRPr="00165DB5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07E6D" w14:textId="77777777" w:rsidR="008E6D8A" w:rsidRDefault="008E6D8A" w:rsidP="00640DBE">
      <w:r>
        <w:separator/>
      </w:r>
    </w:p>
  </w:endnote>
  <w:endnote w:type="continuationSeparator" w:id="0">
    <w:p w14:paraId="0A8CF474" w14:textId="77777777" w:rsidR="008E6D8A" w:rsidRDefault="008E6D8A" w:rsidP="00640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sap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ontserrat Semi Bold"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A971A" w14:textId="77777777" w:rsidR="00640DBE" w:rsidRPr="00754D83" w:rsidRDefault="00640DBE" w:rsidP="00640DBE">
    <w:pPr>
      <w:pStyle w:val="EinfAbs"/>
      <w:spacing w:line="360" w:lineRule="auto"/>
      <w:jc w:val="center"/>
      <w:rPr>
        <w:rFonts w:ascii="Asap" w:hAnsi="Asap" w:cs="Asap"/>
        <w:spacing w:val="16"/>
        <w:sz w:val="14"/>
        <w:szCs w:val="14"/>
      </w:rPr>
    </w:pPr>
    <w:r w:rsidRPr="00754D83">
      <w:rPr>
        <w:rFonts w:ascii="Asap" w:hAnsi="Asap" w:cs="Asap"/>
        <w:spacing w:val="16"/>
        <w:sz w:val="14"/>
        <w:szCs w:val="14"/>
      </w:rPr>
      <w:t xml:space="preserve">SAVD </w:t>
    </w:r>
    <w:r>
      <w:rPr>
        <w:rFonts w:ascii="Asap" w:hAnsi="Asap" w:cs="Asap"/>
        <w:spacing w:val="16"/>
        <w:sz w:val="14"/>
        <w:szCs w:val="14"/>
      </w:rPr>
      <w:t>Videodolmetsch</w:t>
    </w:r>
    <w:r w:rsidRPr="00754D83">
      <w:rPr>
        <w:rFonts w:ascii="Asap" w:hAnsi="Asap" w:cs="Asap"/>
        <w:spacing w:val="16"/>
        <w:sz w:val="14"/>
        <w:szCs w:val="14"/>
      </w:rPr>
      <w:t>en GmbH</w:t>
    </w:r>
    <w:r w:rsidRPr="00754D83">
      <w:rPr>
        <w:rFonts w:ascii="Asap" w:hAnsi="Asap" w:cs="Asap"/>
        <w:spacing w:val="16"/>
        <w:sz w:val="14"/>
        <w:szCs w:val="14"/>
      </w:rPr>
      <w:t> </w:t>
    </w:r>
    <w:r w:rsidRPr="00754D83">
      <w:rPr>
        <w:rFonts w:ascii="Asap" w:hAnsi="Asap" w:cs="Montserrat Semi Bold"/>
        <w:color w:val="92D050"/>
        <w:spacing w:val="16"/>
        <w:sz w:val="14"/>
        <w:szCs w:val="14"/>
      </w:rPr>
      <w:t>|</w:t>
    </w:r>
    <w:r w:rsidRPr="00754D83">
      <w:rPr>
        <w:rFonts w:ascii="Asap" w:hAnsi="Asap" w:cs="Asap"/>
        <w:spacing w:val="16"/>
        <w:sz w:val="14"/>
        <w:szCs w:val="14"/>
      </w:rPr>
      <w:t> </w:t>
    </w:r>
    <w:r w:rsidRPr="00754D83">
      <w:rPr>
        <w:rFonts w:ascii="Asap" w:hAnsi="Asap" w:cs="Asap"/>
        <w:spacing w:val="16"/>
        <w:sz w:val="14"/>
        <w:szCs w:val="14"/>
      </w:rPr>
      <w:t>Geiselbergstraße 17/2/5.OG, 1110 Wien</w:t>
    </w:r>
    <w:r w:rsidRPr="00754D83">
      <w:rPr>
        <w:rFonts w:ascii="Asap" w:hAnsi="Asap" w:cs="Asap"/>
        <w:spacing w:val="16"/>
        <w:sz w:val="14"/>
        <w:szCs w:val="14"/>
      </w:rPr>
      <w:t> </w:t>
    </w:r>
    <w:r w:rsidRPr="00754D83">
      <w:rPr>
        <w:rFonts w:ascii="Asap" w:hAnsi="Asap" w:cs="Montserrat Semi Bold"/>
        <w:color w:val="92D050"/>
        <w:spacing w:val="16"/>
        <w:sz w:val="14"/>
        <w:szCs w:val="14"/>
      </w:rPr>
      <w:t>|</w:t>
    </w:r>
    <w:r w:rsidRPr="00754D83">
      <w:rPr>
        <w:rFonts w:ascii="Asap" w:hAnsi="Asap" w:cs="Asap"/>
        <w:spacing w:val="16"/>
        <w:sz w:val="14"/>
        <w:szCs w:val="14"/>
      </w:rPr>
      <w:t> </w:t>
    </w:r>
    <w:r w:rsidRPr="00754D83">
      <w:rPr>
        <w:rFonts w:ascii="Asap" w:hAnsi="Asap" w:cs="Asap"/>
        <w:spacing w:val="16"/>
        <w:sz w:val="14"/>
        <w:szCs w:val="14"/>
      </w:rPr>
      <w:t>FN</w:t>
    </w:r>
    <w:r w:rsidRPr="00754D83">
      <w:rPr>
        <w:rFonts w:ascii="Asap" w:hAnsi="Asap" w:cs="Asap"/>
        <w:spacing w:val="16"/>
        <w:sz w:val="14"/>
        <w:szCs w:val="14"/>
      </w:rPr>
      <w:t> </w:t>
    </w:r>
    <w:r w:rsidRPr="00754D83">
      <w:rPr>
        <w:rFonts w:ascii="Asap" w:hAnsi="Asap" w:cs="Asap"/>
        <w:spacing w:val="16"/>
        <w:sz w:val="14"/>
        <w:szCs w:val="14"/>
      </w:rPr>
      <w:t>416441p HG Wien</w:t>
    </w:r>
    <w:r w:rsidRPr="00754D83">
      <w:rPr>
        <w:rFonts w:ascii="Asap" w:hAnsi="Asap" w:cs="Asap"/>
        <w:spacing w:val="16"/>
        <w:sz w:val="14"/>
        <w:szCs w:val="14"/>
      </w:rPr>
      <w:t> </w:t>
    </w:r>
    <w:r w:rsidRPr="00754D83">
      <w:rPr>
        <w:rFonts w:ascii="Asap" w:hAnsi="Asap" w:cs="Montserrat Semi Bold"/>
        <w:color w:val="92D050"/>
        <w:spacing w:val="16"/>
        <w:sz w:val="14"/>
        <w:szCs w:val="14"/>
      </w:rPr>
      <w:t>|</w:t>
    </w:r>
    <w:r w:rsidRPr="00754D83">
      <w:rPr>
        <w:rFonts w:ascii="Asap" w:hAnsi="Asap" w:cs="Asap"/>
        <w:spacing w:val="16"/>
        <w:sz w:val="14"/>
        <w:szCs w:val="14"/>
      </w:rPr>
      <w:t> </w:t>
    </w:r>
    <w:r w:rsidRPr="00754D83">
      <w:rPr>
        <w:rFonts w:ascii="Asap" w:hAnsi="Asap" w:cs="Asap"/>
        <w:spacing w:val="16"/>
        <w:sz w:val="14"/>
        <w:szCs w:val="14"/>
      </w:rPr>
      <w:t>UID ATU</w:t>
    </w:r>
    <w:r w:rsidRPr="00754D83">
      <w:rPr>
        <w:rFonts w:ascii="Times New Roman" w:hAnsi="Times New Roman" w:cs="Times New Roman"/>
        <w:spacing w:val="16"/>
        <w:sz w:val="14"/>
        <w:szCs w:val="14"/>
      </w:rPr>
      <w:t>  </w:t>
    </w:r>
    <w:r w:rsidRPr="00754D83">
      <w:rPr>
        <w:rFonts w:ascii="Asap" w:hAnsi="Asap" w:cs="Asap"/>
        <w:spacing w:val="16"/>
        <w:sz w:val="14"/>
        <w:szCs w:val="14"/>
      </w:rPr>
      <w:t>68715955</w:t>
    </w:r>
  </w:p>
  <w:p w14:paraId="71F3B6E7" w14:textId="77777777" w:rsidR="00640DBE" w:rsidRPr="006A6982" w:rsidRDefault="00640DBE" w:rsidP="00640DBE">
    <w:pPr>
      <w:pStyle w:val="EinfAbs"/>
      <w:spacing w:line="360" w:lineRule="auto"/>
      <w:jc w:val="center"/>
      <w:rPr>
        <w:rFonts w:ascii="Asap" w:hAnsi="Asap" w:cs="Asap"/>
        <w:spacing w:val="14"/>
        <w:sz w:val="14"/>
        <w:szCs w:val="14"/>
        <w:lang w:val="sv-SE"/>
      </w:rPr>
    </w:pPr>
    <w:r w:rsidRPr="006A6982">
      <w:rPr>
        <w:rFonts w:ascii="Asap" w:hAnsi="Asap" w:cs="Asap"/>
        <w:spacing w:val="14"/>
        <w:sz w:val="14"/>
        <w:szCs w:val="14"/>
        <w:lang w:val="sv-SE"/>
      </w:rPr>
      <w:t>AUT</w:t>
    </w:r>
    <w:r w:rsidRPr="00754D83">
      <w:rPr>
        <w:rFonts w:ascii="Asap" w:hAnsi="Asap" w:cs="Asap"/>
        <w:spacing w:val="14"/>
        <w:sz w:val="14"/>
        <w:szCs w:val="14"/>
      </w:rPr>
      <w:t> </w:t>
    </w:r>
    <w:r w:rsidRPr="006A6982">
      <w:rPr>
        <w:rFonts w:ascii="Asap" w:hAnsi="Asap" w:cs="Asap"/>
        <w:spacing w:val="14"/>
        <w:sz w:val="14"/>
        <w:szCs w:val="14"/>
        <w:lang w:val="sv-SE"/>
      </w:rPr>
      <w:t>+43 1 332 13 05</w:t>
    </w:r>
    <w:r w:rsidRPr="00754D83">
      <w:rPr>
        <w:rFonts w:ascii="Asap" w:hAnsi="Asap" w:cs="Asap"/>
        <w:spacing w:val="14"/>
        <w:sz w:val="14"/>
        <w:szCs w:val="14"/>
      </w:rPr>
      <w:t> </w:t>
    </w:r>
    <w:r w:rsidRPr="006A6982">
      <w:rPr>
        <w:rFonts w:ascii="Asap" w:hAnsi="Asap" w:cs="Montserrat Semi Bold"/>
        <w:color w:val="92D050"/>
        <w:spacing w:val="14"/>
        <w:sz w:val="14"/>
        <w:szCs w:val="14"/>
        <w:lang w:val="sv-SE"/>
      </w:rPr>
      <w:t>|</w:t>
    </w:r>
    <w:r w:rsidRPr="00754D83">
      <w:rPr>
        <w:rFonts w:ascii="Asap" w:hAnsi="Asap" w:cs="Asap"/>
        <w:spacing w:val="14"/>
        <w:sz w:val="14"/>
        <w:szCs w:val="14"/>
      </w:rPr>
      <w:t> </w:t>
    </w:r>
    <w:r w:rsidRPr="006A6982">
      <w:rPr>
        <w:rFonts w:ascii="Asap" w:hAnsi="Asap" w:cs="Asap"/>
        <w:spacing w:val="14"/>
        <w:sz w:val="14"/>
        <w:szCs w:val="14"/>
        <w:lang w:val="sv-SE"/>
      </w:rPr>
      <w:t>GER</w:t>
    </w:r>
    <w:r w:rsidRPr="00754D83">
      <w:rPr>
        <w:rFonts w:ascii="Asap" w:hAnsi="Asap" w:cs="Asap"/>
        <w:spacing w:val="14"/>
        <w:sz w:val="14"/>
        <w:szCs w:val="14"/>
      </w:rPr>
      <w:t> </w:t>
    </w:r>
    <w:r w:rsidRPr="006A6982">
      <w:rPr>
        <w:rFonts w:ascii="Asap" w:hAnsi="Asap" w:cs="Asap"/>
        <w:spacing w:val="14"/>
        <w:sz w:val="14"/>
        <w:szCs w:val="14"/>
        <w:lang w:val="sv-SE"/>
      </w:rPr>
      <w:t>+49 8654 457 94 81</w:t>
    </w:r>
    <w:r w:rsidRPr="00754D83">
      <w:rPr>
        <w:rFonts w:ascii="Asap" w:hAnsi="Asap" w:cs="Asap"/>
        <w:spacing w:val="14"/>
        <w:sz w:val="14"/>
        <w:szCs w:val="14"/>
      </w:rPr>
      <w:t> </w:t>
    </w:r>
    <w:r w:rsidRPr="006A6982">
      <w:rPr>
        <w:rFonts w:ascii="Asap" w:hAnsi="Asap" w:cs="Montserrat Semi Bold"/>
        <w:color w:val="92D050"/>
        <w:spacing w:val="14"/>
        <w:sz w:val="14"/>
        <w:szCs w:val="14"/>
        <w:lang w:val="sv-SE"/>
      </w:rPr>
      <w:t>|</w:t>
    </w:r>
    <w:r w:rsidRPr="00754D83">
      <w:rPr>
        <w:rFonts w:ascii="Asap" w:hAnsi="Asap" w:cs="Asap"/>
        <w:spacing w:val="14"/>
        <w:sz w:val="14"/>
        <w:szCs w:val="14"/>
      </w:rPr>
      <w:t> </w:t>
    </w:r>
    <w:r w:rsidRPr="006A6982">
      <w:rPr>
        <w:rFonts w:ascii="Asap" w:hAnsi="Asap" w:cs="Asap"/>
        <w:spacing w:val="14"/>
        <w:sz w:val="14"/>
        <w:szCs w:val="14"/>
        <w:lang w:val="sv-SE"/>
      </w:rPr>
      <w:t>MAIL</w:t>
    </w:r>
    <w:r w:rsidRPr="00754D83">
      <w:rPr>
        <w:rFonts w:ascii="Asap" w:hAnsi="Asap" w:cs="Asap"/>
        <w:spacing w:val="14"/>
        <w:sz w:val="14"/>
        <w:szCs w:val="14"/>
      </w:rPr>
      <w:t> </w:t>
    </w:r>
    <w:r w:rsidRPr="006A6982">
      <w:rPr>
        <w:rFonts w:ascii="Asap" w:hAnsi="Asap" w:cs="Asap"/>
        <w:spacing w:val="14"/>
        <w:sz w:val="14"/>
        <w:szCs w:val="14"/>
        <w:lang w:val="sv-SE"/>
      </w:rPr>
      <w:t>office@savd.at</w:t>
    </w:r>
    <w:r w:rsidRPr="00754D83">
      <w:rPr>
        <w:rFonts w:ascii="Asap" w:hAnsi="Asap" w:cs="Asap"/>
        <w:spacing w:val="14"/>
        <w:sz w:val="14"/>
        <w:szCs w:val="14"/>
      </w:rPr>
      <w:t> </w:t>
    </w:r>
    <w:r w:rsidRPr="006A6982">
      <w:rPr>
        <w:rFonts w:ascii="Asap" w:hAnsi="Asap" w:cs="Montserrat Semi Bold"/>
        <w:color w:val="92D050"/>
        <w:spacing w:val="14"/>
        <w:sz w:val="14"/>
        <w:szCs w:val="14"/>
        <w:lang w:val="sv-SE"/>
      </w:rPr>
      <w:t>|</w:t>
    </w:r>
    <w:r w:rsidRPr="00754D83">
      <w:rPr>
        <w:rFonts w:ascii="Asap" w:hAnsi="Asap" w:cs="Asap"/>
        <w:spacing w:val="14"/>
        <w:sz w:val="14"/>
        <w:szCs w:val="14"/>
      </w:rPr>
      <w:t> </w:t>
    </w:r>
    <w:r w:rsidRPr="006A6982">
      <w:rPr>
        <w:rFonts w:ascii="Asap" w:hAnsi="Asap" w:cs="Asap"/>
        <w:spacing w:val="14"/>
        <w:sz w:val="14"/>
        <w:szCs w:val="14"/>
        <w:lang w:val="sv-SE"/>
      </w:rPr>
      <w:t>WEB</w:t>
    </w:r>
    <w:r w:rsidRPr="00754D83">
      <w:rPr>
        <w:rFonts w:ascii="Asap" w:hAnsi="Asap" w:cs="Asap"/>
        <w:spacing w:val="14"/>
        <w:sz w:val="14"/>
        <w:szCs w:val="14"/>
      </w:rPr>
      <w:t> </w:t>
    </w:r>
    <w:r w:rsidRPr="006A6982">
      <w:rPr>
        <w:rFonts w:ascii="Asap" w:hAnsi="Asap" w:cs="Asap"/>
        <w:spacing w:val="14"/>
        <w:sz w:val="14"/>
        <w:szCs w:val="14"/>
        <w:lang w:val="sv-SE"/>
      </w:rPr>
      <w:t>savd.at</w:t>
    </w:r>
  </w:p>
  <w:p w14:paraId="2DBCC2DE" w14:textId="77777777" w:rsidR="00640DBE" w:rsidRPr="00640DBE" w:rsidRDefault="00640DBE">
    <w:pPr>
      <w:pStyle w:val="Fuzeile"/>
      <w:rPr>
        <w:lang w:val="sv-S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152C1" w14:textId="77777777" w:rsidR="008E6D8A" w:rsidRDefault="008E6D8A" w:rsidP="00640DBE">
      <w:r>
        <w:separator/>
      </w:r>
    </w:p>
  </w:footnote>
  <w:footnote w:type="continuationSeparator" w:id="0">
    <w:p w14:paraId="0F3A9AA2" w14:textId="77777777" w:rsidR="008E6D8A" w:rsidRDefault="008E6D8A" w:rsidP="00640D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57D99" w14:textId="77777777" w:rsidR="00640DBE" w:rsidRDefault="00640DBE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67CBC58" wp14:editId="3A52646B">
          <wp:simplePos x="0" y="0"/>
          <wp:positionH relativeFrom="margin">
            <wp:posOffset>4678680</wp:posOffset>
          </wp:positionH>
          <wp:positionV relativeFrom="paragraph">
            <wp:posOffset>6985</wp:posOffset>
          </wp:positionV>
          <wp:extent cx="1133321" cy="172386"/>
          <wp:effectExtent l="0" t="0" r="0" b="0"/>
          <wp:wrapNone/>
          <wp:docPr id="577931272" name="Grafik 577931272" descr="Ein Bild, das Uhr, Zeichn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d2-Wort-Bildmarke.tif"/>
                  <pic:cNvPicPr/>
                </pic:nvPicPr>
                <pic:blipFill>
                  <a:blip r:embed="rId1" cstate="hq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3321" cy="1723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DD00A6F" w14:textId="77777777" w:rsidR="00640DBE" w:rsidRDefault="00640DB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C7408"/>
    <w:multiLevelType w:val="hybridMultilevel"/>
    <w:tmpl w:val="24726DD4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>
      <w:start w:val="1"/>
      <w:numFmt w:val="lowerRoman"/>
      <w:lvlText w:val="%3."/>
      <w:lvlJc w:val="right"/>
      <w:pPr>
        <w:ind w:left="2160" w:hanging="180"/>
      </w:pPr>
    </w:lvl>
    <w:lvl w:ilvl="3" w:tplc="0C07000F">
      <w:start w:val="1"/>
      <w:numFmt w:val="decimal"/>
      <w:lvlText w:val="%4."/>
      <w:lvlJc w:val="left"/>
      <w:pPr>
        <w:ind w:left="2880" w:hanging="360"/>
      </w:pPr>
    </w:lvl>
    <w:lvl w:ilvl="4" w:tplc="0C070019">
      <w:start w:val="1"/>
      <w:numFmt w:val="lowerLetter"/>
      <w:lvlText w:val="%5."/>
      <w:lvlJc w:val="left"/>
      <w:pPr>
        <w:ind w:left="3600" w:hanging="360"/>
      </w:pPr>
    </w:lvl>
    <w:lvl w:ilvl="5" w:tplc="0C07001B">
      <w:start w:val="1"/>
      <w:numFmt w:val="lowerRoman"/>
      <w:lvlText w:val="%6."/>
      <w:lvlJc w:val="right"/>
      <w:pPr>
        <w:ind w:left="4320" w:hanging="180"/>
      </w:pPr>
    </w:lvl>
    <w:lvl w:ilvl="6" w:tplc="0C07000F">
      <w:start w:val="1"/>
      <w:numFmt w:val="decimal"/>
      <w:lvlText w:val="%7."/>
      <w:lvlJc w:val="left"/>
      <w:pPr>
        <w:ind w:left="5040" w:hanging="360"/>
      </w:pPr>
    </w:lvl>
    <w:lvl w:ilvl="7" w:tplc="0C070019">
      <w:start w:val="1"/>
      <w:numFmt w:val="lowerLetter"/>
      <w:lvlText w:val="%8."/>
      <w:lvlJc w:val="left"/>
      <w:pPr>
        <w:ind w:left="5760" w:hanging="360"/>
      </w:pPr>
    </w:lvl>
    <w:lvl w:ilvl="8" w:tplc="0C0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469714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4C1"/>
    <w:rsid w:val="00060CB1"/>
    <w:rsid w:val="000B1192"/>
    <w:rsid w:val="000F0CD2"/>
    <w:rsid w:val="00163F4E"/>
    <w:rsid w:val="00165DB5"/>
    <w:rsid w:val="001A3143"/>
    <w:rsid w:val="00216457"/>
    <w:rsid w:val="002A1F7D"/>
    <w:rsid w:val="002A5814"/>
    <w:rsid w:val="00493D12"/>
    <w:rsid w:val="004B068C"/>
    <w:rsid w:val="004D44C1"/>
    <w:rsid w:val="005F0E26"/>
    <w:rsid w:val="00640DBE"/>
    <w:rsid w:val="00674745"/>
    <w:rsid w:val="006B2FEC"/>
    <w:rsid w:val="00791165"/>
    <w:rsid w:val="008D4FBC"/>
    <w:rsid w:val="008E6D8A"/>
    <w:rsid w:val="00953A7C"/>
    <w:rsid w:val="009772B4"/>
    <w:rsid w:val="009C5301"/>
    <w:rsid w:val="00A94FAF"/>
    <w:rsid w:val="00B66A0C"/>
    <w:rsid w:val="00BB2E05"/>
    <w:rsid w:val="00BB6111"/>
    <w:rsid w:val="00BE5D23"/>
    <w:rsid w:val="00DF1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76814"/>
  <w15:chartTrackingRefBased/>
  <w15:docId w15:val="{BCE8B6F3-B452-4427-8934-2AA6E3F0E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40DBE"/>
    <w:pPr>
      <w:spacing w:after="0" w:line="240" w:lineRule="auto"/>
    </w:pPr>
    <w:rPr>
      <w:rFonts w:ascii="Calibri" w:hAnsi="Calibri" w:cs="Calibri"/>
      <w:kern w:val="0"/>
      <w:lang w:eastAsia="de-AT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0DB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40DBE"/>
    <w:rPr>
      <w:rFonts w:ascii="Calibri" w:hAnsi="Calibri" w:cs="Calibri"/>
      <w:kern w:val="0"/>
      <w:lang w:eastAsia="de-AT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640DB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40DBE"/>
    <w:rPr>
      <w:rFonts w:ascii="Calibri" w:hAnsi="Calibri" w:cs="Calibri"/>
      <w:kern w:val="0"/>
      <w:lang w:eastAsia="de-AT"/>
      <w14:ligatures w14:val="none"/>
    </w:rPr>
  </w:style>
  <w:style w:type="paragraph" w:customStyle="1" w:styleId="EinfAbs">
    <w:name w:val="[Einf. Abs.]"/>
    <w:basedOn w:val="Standard"/>
    <w:uiPriority w:val="99"/>
    <w:rsid w:val="00640DBE"/>
    <w:pPr>
      <w:autoSpaceDE w:val="0"/>
      <w:autoSpaceDN w:val="0"/>
      <w:adjustRightInd w:val="0"/>
      <w:spacing w:line="288" w:lineRule="auto"/>
    </w:pPr>
    <w:rPr>
      <w:rFonts w:ascii="MinionPro-Regular" w:eastAsiaTheme="minorEastAsia" w:hAnsi="MinionPro-Regular" w:cs="MinionPro-Regular"/>
      <w:color w:val="000000"/>
      <w:sz w:val="24"/>
      <w:szCs w:val="24"/>
      <w:lang w:val="de-DE" w:eastAsia="de-DE"/>
    </w:rPr>
  </w:style>
  <w:style w:type="character" w:styleId="Hyperlink">
    <w:name w:val="Hyperlink"/>
    <w:basedOn w:val="Absatz-Standardschriftart"/>
    <w:uiPriority w:val="99"/>
    <w:unhideWhenUsed/>
    <w:rsid w:val="004D44C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D4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6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er\Downloads\SAVD\Anfrage%20Termin%20Dolmetschung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Anfrage Termin Dolmetschung.dotx</Template>
  <TotalTime>0</TotalTime>
  <Pages>1</Pages>
  <Words>104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Martina Bernhauser</cp:lastModifiedBy>
  <cp:revision>2</cp:revision>
  <dcterms:created xsi:type="dcterms:W3CDTF">2026-10-08T12:33:00Z</dcterms:created>
  <dcterms:modified xsi:type="dcterms:W3CDTF">2026-10-08T12:33:00Z</dcterms:modified>
</cp:coreProperties>
</file>